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FECEB" w:themeColor="accent6" w:themeTint="33"/>
  <w:body>
    <w:p w14:paraId="599A2674" w14:textId="77777777" w:rsidR="00B4623A" w:rsidRDefault="00BF3EDC" w:rsidP="00B4623A">
      <w:pPr>
        <w:pStyle w:val="Title"/>
        <w:jc w:val="center"/>
      </w:pPr>
      <w:r>
        <w:rPr>
          <w:noProof/>
        </w:rPr>
        <w:drawing>
          <wp:inline distT="0" distB="0" distL="0" distR="0" wp14:anchorId="7EDB8570" wp14:editId="469B0FD9">
            <wp:extent cx="1552575" cy="1619408"/>
            <wp:effectExtent l="0" t="0" r="0" b="0"/>
            <wp:docPr id="647277160" name="Picture 4" descr="Essex County Estate Planning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ssex County Estate Planning Counc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93" cy="162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5D1A0" w14:textId="451534DF" w:rsidR="00A82319" w:rsidRDefault="003B33D0" w:rsidP="00B4623A">
      <w:pPr>
        <w:pStyle w:val="Title"/>
        <w:jc w:val="center"/>
      </w:pPr>
      <w:r>
        <w:t>Newsletter</w:t>
      </w:r>
    </w:p>
    <w:p w14:paraId="71679EDE" w14:textId="2E137FCE" w:rsidR="00A82319" w:rsidRDefault="00B4623A">
      <w:pPr>
        <w:pStyle w:val="Subtitle"/>
      </w:pPr>
      <w:r>
        <w:rPr>
          <w:noProof/>
          <w:lang w:eastAsia="en-US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 wp14:anchorId="01237064" wp14:editId="0ABFBCAE">
                <wp:simplePos x="0" y="0"/>
                <wp:positionH relativeFrom="margin">
                  <wp:posOffset>104775</wp:posOffset>
                </wp:positionH>
                <wp:positionV relativeFrom="paragraph">
                  <wp:posOffset>196215</wp:posOffset>
                </wp:positionV>
                <wp:extent cx="2095500" cy="2219325"/>
                <wp:effectExtent l="0" t="0" r="0" b="9525"/>
                <wp:wrapSquare wrapText="bothSides"/>
                <wp:docPr id="1" name="Text Box 1" descr="Text box 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Sidebar layout table"/>
                            </w:tblPr>
                            <w:tblGrid>
                              <w:gridCol w:w="3518"/>
                            </w:tblGrid>
                            <w:tr w:rsidR="00A82319" w14:paraId="35683205" w14:textId="77777777">
                              <w:trPr>
                                <w:trHeight w:hRule="exact" w:val="6048"/>
                              </w:trPr>
                              <w:tc>
                                <w:tcPr>
                                  <w:tcW w:w="3518" w:type="dxa"/>
                                  <w:shd w:val="clear" w:color="auto" w:fill="1481AB" w:themeFill="accent1" w:themeFillShade="BF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14:paraId="5F47E5C2" w14:textId="77777777" w:rsidR="003B33D0" w:rsidRPr="00BB0D77" w:rsidRDefault="003B33D0" w:rsidP="003B33D0">
                                  <w:pPr>
                                    <w:spacing w:after="0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 w:rsidRPr="00BB0D77">
                                    <w:rPr>
                                      <w:rFonts w:ascii="Cambria" w:hAnsi="Cambria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New Member Welcomes</w:t>
                                  </w:r>
                                </w:p>
                                <w:p w14:paraId="64462123" w14:textId="77777777" w:rsidR="003B33D0" w:rsidRPr="00BB0D77" w:rsidRDefault="003B33D0" w:rsidP="003B33D0">
                                  <w:pPr>
                                    <w:spacing w:after="0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 w:rsidRPr="00BB0D77">
                                    <w:rPr>
                                      <w:rFonts w:ascii="Cambria" w:hAnsi="Cambria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Events Calendar</w:t>
                                  </w:r>
                                </w:p>
                                <w:p w14:paraId="71721780" w14:textId="77777777" w:rsidR="003B33D0" w:rsidRPr="00BB0D77" w:rsidRDefault="003B33D0" w:rsidP="003B33D0">
                                  <w:pPr>
                                    <w:spacing w:after="0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 w:rsidRPr="00BB0D77">
                                    <w:rPr>
                                      <w:rFonts w:ascii="Cambria" w:hAnsi="Cambria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Note from a Sponsor</w:t>
                                  </w:r>
                                </w:p>
                                <w:p w14:paraId="40FC76E5" w14:textId="77777777" w:rsidR="003B33D0" w:rsidRPr="00BB0D77" w:rsidRDefault="003B33D0" w:rsidP="003B33D0">
                                  <w:pPr>
                                    <w:spacing w:after="0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 w:rsidRPr="00BB0D77">
                                    <w:rPr>
                                      <w:rFonts w:ascii="Cambria" w:hAnsi="Cambria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Members’ Upcoming Events</w:t>
                                  </w:r>
                                </w:p>
                                <w:p w14:paraId="306A1086" w14:textId="77777777" w:rsidR="003B33D0" w:rsidRPr="00BB0D77" w:rsidRDefault="003B33D0" w:rsidP="003B33D0">
                                  <w:pPr>
                                    <w:spacing w:after="0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 w:rsidRPr="00BB0D77">
                                    <w:rPr>
                                      <w:rFonts w:ascii="Cambria" w:hAnsi="Cambria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Job Listings &amp; Career Updates</w:t>
                                  </w:r>
                                </w:p>
                                <w:p w14:paraId="7008BCA5" w14:textId="77777777" w:rsidR="003B33D0" w:rsidRPr="00BB0D77" w:rsidRDefault="003B33D0" w:rsidP="003B33D0">
                                  <w:pPr>
                                    <w:spacing w:after="0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 w:rsidRPr="00BB0D77">
                                    <w:rPr>
                                      <w:rFonts w:ascii="Cambria" w:hAnsi="Cambria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Member Spotlight</w:t>
                                  </w:r>
                                </w:p>
                                <w:p w14:paraId="1A39E939" w14:textId="77777777" w:rsidR="003B33D0" w:rsidRPr="00BB0D77" w:rsidRDefault="003B33D0" w:rsidP="003B33D0">
                                  <w:pPr>
                                    <w:spacing w:after="0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 w:rsidRPr="00BB0D77">
                                    <w:rPr>
                                      <w:rFonts w:ascii="Cambria" w:hAnsi="Cambria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Event Recaps</w:t>
                                  </w:r>
                                </w:p>
                                <w:p w14:paraId="3AB4FD1C" w14:textId="77777777" w:rsidR="003B33D0" w:rsidRPr="00BB0D77" w:rsidRDefault="003B33D0" w:rsidP="003B33D0">
                                  <w:pPr>
                                    <w:spacing w:after="0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 w:rsidRPr="00BB0D77">
                                    <w:rPr>
                                      <w:rFonts w:ascii="Cambria" w:hAnsi="Cambria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From the Board</w:t>
                                  </w:r>
                                </w:p>
                                <w:p w14:paraId="1870AB4C" w14:textId="302CC6E4" w:rsidR="003B33D0" w:rsidRPr="003B33D0" w:rsidRDefault="003B33D0" w:rsidP="003B33D0">
                                  <w:pPr>
                                    <w:rPr>
                                      <w:rFonts w:ascii="Cambria" w:hAnsi="Cambria" w:cs="Arial"/>
                                    </w:rPr>
                                  </w:pPr>
                                  <w:r w:rsidRPr="00BB0D77">
                                    <w:rPr>
                                      <w:rFonts w:ascii="Cambria" w:hAnsi="Cambria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Member Anniversaries</w:t>
                                  </w:r>
                                </w:p>
                              </w:tc>
                            </w:tr>
                            <w:tr w:rsidR="00A82319" w14:paraId="1E93519A" w14:textId="7777777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</w:tcPr>
                                <w:p w14:paraId="7953CAAD" w14:textId="77777777" w:rsidR="00A82319" w:rsidRDefault="00A82319"/>
                              </w:tc>
                            </w:tr>
                            <w:tr w:rsidR="00A82319" w14:paraId="79EA273B" w14:textId="77777777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14:paraId="14AE3313" w14:textId="31A7BC12" w:rsidR="00A82319" w:rsidRDefault="00A82319"/>
                              </w:tc>
                            </w:tr>
                          </w:tbl>
                          <w:p w14:paraId="26EFFFA4" w14:textId="76E5C647" w:rsidR="00A82319" w:rsidRDefault="00A82319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3706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Text box sidebar" style="position:absolute;margin-left:8.25pt;margin-top:15.45pt;width:165pt;height:174.75pt;z-index:251659264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" o:allowoverlap="f" filled="f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Sidebar layout table"/>
                      </w:tblPr>
                      <w:tblGrid>
                        <w:gridCol w:w="3518"/>
                      </w:tblGrid>
                      <w:tr w:rsidR="00A82319" w14:paraId="35683205" w14:textId="77777777">
                        <w:trPr>
                          <w:trHeight w:hRule="exact" w:val="6048"/>
                        </w:trPr>
                        <w:tc>
                          <w:tcPr>
                            <w:tcW w:w="3518" w:type="dxa"/>
                            <w:shd w:val="clear" w:color="auto" w:fill="1481AB" w:themeFill="accent1" w:themeFillShade="BF"/>
                            <w:tcMar>
                              <w:top w:w="288" w:type="dxa"/>
                              <w:bottom w:w="288" w:type="dxa"/>
                            </w:tcMar>
                          </w:tcPr>
                          <w:p w14:paraId="5F47E5C2" w14:textId="77777777" w:rsidR="003B33D0" w:rsidRPr="00BB0D77" w:rsidRDefault="003B33D0" w:rsidP="003B33D0">
                            <w:pPr>
                              <w:spacing w:after="0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 w:rsidRPr="00BB0D77">
                              <w:rPr>
                                <w:rFonts w:ascii="Cambria" w:hAnsi="Cambria" w:cs="Arial"/>
                                <w:b/>
                                <w:bCs/>
                                <w:sz w:val="24"/>
                                <w:szCs w:val="24"/>
                              </w:rPr>
                              <w:t>New Member Welcomes</w:t>
                            </w:r>
                          </w:p>
                          <w:p w14:paraId="64462123" w14:textId="77777777" w:rsidR="003B33D0" w:rsidRPr="00BB0D77" w:rsidRDefault="003B33D0" w:rsidP="003B33D0">
                            <w:pPr>
                              <w:spacing w:after="0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 w:rsidRPr="00BB0D77">
                              <w:rPr>
                                <w:rFonts w:ascii="Cambria" w:hAnsi="Cambria" w:cs="Arial"/>
                                <w:b/>
                                <w:bCs/>
                                <w:sz w:val="24"/>
                                <w:szCs w:val="24"/>
                              </w:rPr>
                              <w:t>Events Calendar</w:t>
                            </w:r>
                          </w:p>
                          <w:p w14:paraId="71721780" w14:textId="77777777" w:rsidR="003B33D0" w:rsidRPr="00BB0D77" w:rsidRDefault="003B33D0" w:rsidP="003B33D0">
                            <w:pPr>
                              <w:spacing w:after="0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 w:rsidRPr="00BB0D77">
                              <w:rPr>
                                <w:rFonts w:ascii="Cambria" w:hAnsi="Cambria" w:cs="Arial"/>
                                <w:b/>
                                <w:bCs/>
                                <w:sz w:val="24"/>
                                <w:szCs w:val="24"/>
                              </w:rPr>
                              <w:t>Note from a Sponsor</w:t>
                            </w:r>
                          </w:p>
                          <w:p w14:paraId="40FC76E5" w14:textId="77777777" w:rsidR="003B33D0" w:rsidRPr="00BB0D77" w:rsidRDefault="003B33D0" w:rsidP="003B33D0">
                            <w:pPr>
                              <w:spacing w:after="0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 w:rsidRPr="00BB0D77">
                              <w:rPr>
                                <w:rFonts w:ascii="Cambria" w:hAnsi="Cambria" w:cs="Arial"/>
                                <w:b/>
                                <w:bCs/>
                                <w:sz w:val="24"/>
                                <w:szCs w:val="24"/>
                              </w:rPr>
                              <w:t>Members’ Upcoming Events</w:t>
                            </w:r>
                          </w:p>
                          <w:p w14:paraId="306A1086" w14:textId="77777777" w:rsidR="003B33D0" w:rsidRPr="00BB0D77" w:rsidRDefault="003B33D0" w:rsidP="003B33D0">
                            <w:pPr>
                              <w:spacing w:after="0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 w:rsidRPr="00BB0D77">
                              <w:rPr>
                                <w:rFonts w:ascii="Cambria" w:hAnsi="Cambria" w:cs="Arial"/>
                                <w:b/>
                                <w:bCs/>
                                <w:sz w:val="24"/>
                                <w:szCs w:val="24"/>
                              </w:rPr>
                              <w:t>Job Listings &amp; Career Updates</w:t>
                            </w:r>
                          </w:p>
                          <w:p w14:paraId="7008BCA5" w14:textId="77777777" w:rsidR="003B33D0" w:rsidRPr="00BB0D77" w:rsidRDefault="003B33D0" w:rsidP="003B33D0">
                            <w:pPr>
                              <w:spacing w:after="0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 w:rsidRPr="00BB0D77">
                              <w:rPr>
                                <w:rFonts w:ascii="Cambria" w:hAnsi="Cambria" w:cs="Arial"/>
                                <w:b/>
                                <w:bCs/>
                                <w:sz w:val="24"/>
                                <w:szCs w:val="24"/>
                              </w:rPr>
                              <w:t>Member Spotlight</w:t>
                            </w:r>
                          </w:p>
                          <w:p w14:paraId="1A39E939" w14:textId="77777777" w:rsidR="003B33D0" w:rsidRPr="00BB0D77" w:rsidRDefault="003B33D0" w:rsidP="003B33D0">
                            <w:pPr>
                              <w:spacing w:after="0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 w:rsidRPr="00BB0D77">
                              <w:rPr>
                                <w:rFonts w:ascii="Cambria" w:hAnsi="Cambria" w:cs="Arial"/>
                                <w:b/>
                                <w:bCs/>
                                <w:sz w:val="24"/>
                                <w:szCs w:val="24"/>
                              </w:rPr>
                              <w:t>Event Recaps</w:t>
                            </w:r>
                          </w:p>
                          <w:p w14:paraId="3AB4FD1C" w14:textId="77777777" w:rsidR="003B33D0" w:rsidRPr="00BB0D77" w:rsidRDefault="003B33D0" w:rsidP="003B33D0">
                            <w:pPr>
                              <w:spacing w:after="0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 w:rsidRPr="00BB0D77">
                              <w:rPr>
                                <w:rFonts w:ascii="Cambria" w:hAnsi="Cambria" w:cs="Arial"/>
                                <w:b/>
                                <w:bCs/>
                                <w:sz w:val="24"/>
                                <w:szCs w:val="24"/>
                              </w:rPr>
                              <w:t>From the Board</w:t>
                            </w:r>
                          </w:p>
                          <w:p w14:paraId="1870AB4C" w14:textId="302CC6E4" w:rsidR="003B33D0" w:rsidRPr="003B33D0" w:rsidRDefault="003B33D0" w:rsidP="003B33D0">
                            <w:pPr>
                              <w:rPr>
                                <w:rFonts w:ascii="Cambria" w:hAnsi="Cambria" w:cs="Arial"/>
                              </w:rPr>
                            </w:pPr>
                            <w:r w:rsidRPr="00BB0D77">
                              <w:rPr>
                                <w:rFonts w:ascii="Cambria" w:hAnsi="Cambria" w:cs="Arial"/>
                                <w:b/>
                                <w:bCs/>
                                <w:sz w:val="24"/>
                                <w:szCs w:val="24"/>
                              </w:rPr>
                              <w:t>Member Anniversaries</w:t>
                            </w:r>
                          </w:p>
                        </w:tc>
                      </w:tr>
                      <w:tr w:rsidR="00A82319" w14:paraId="1E93519A" w14:textId="77777777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</w:tcPr>
                          <w:p w14:paraId="7953CAAD" w14:textId="77777777" w:rsidR="00A82319" w:rsidRDefault="00A82319"/>
                        </w:tc>
                      </w:tr>
                      <w:tr w:rsidR="00A82319" w14:paraId="79EA273B" w14:textId="77777777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14:paraId="14AE3313" w14:textId="31A7BC12" w:rsidR="00A82319" w:rsidRDefault="00A82319"/>
                        </w:tc>
                      </w:tr>
                    </w:tbl>
                    <w:p w14:paraId="26EFFFA4" w14:textId="76E5C647" w:rsidR="00A82319" w:rsidRDefault="00A82319">
                      <w:pPr>
                        <w:pStyle w:val="Caption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22E1">
        <w:t xml:space="preserve">Volume 1 / Issue </w:t>
      </w:r>
      <w:r w:rsidR="0008517A">
        <w:t>3</w:t>
      </w:r>
      <w:r w:rsidR="00BF3EDC">
        <w:t xml:space="preserve">: </w:t>
      </w:r>
      <w:r w:rsidR="0008517A">
        <w:t>August</w:t>
      </w:r>
      <w:r w:rsidR="00BF3EDC">
        <w:t xml:space="preserve"> 2025</w:t>
      </w:r>
    </w:p>
    <w:p w14:paraId="003A4F1A" w14:textId="50A13835" w:rsidR="00B4623A" w:rsidRPr="00B4623A" w:rsidRDefault="003B33D0" w:rsidP="00B4623A">
      <w:pPr>
        <w:rPr>
          <w:rFonts w:asciiTheme="majorHAnsi" w:hAnsiTheme="majorHAnsi" w:cstheme="majorHAnsi"/>
          <w:color w:val="487B77" w:themeColor="accent6" w:themeShade="BF"/>
          <w:sz w:val="40"/>
          <w:szCs w:val="40"/>
          <w:u w:val="single"/>
        </w:rPr>
      </w:pPr>
      <w:r w:rsidRPr="00B4623A">
        <w:rPr>
          <w:rFonts w:asciiTheme="majorHAnsi" w:hAnsiTheme="majorHAnsi" w:cstheme="majorHAnsi"/>
          <w:color w:val="487B77" w:themeColor="accent6" w:themeShade="BF"/>
          <w:sz w:val="40"/>
          <w:szCs w:val="40"/>
          <w:u w:val="single"/>
        </w:rPr>
        <w:t>New Member Welcomes</w:t>
      </w:r>
    </w:p>
    <w:p w14:paraId="71BB026A" w14:textId="13D6BC57" w:rsidR="00885931" w:rsidRPr="009E654D" w:rsidRDefault="00885931" w:rsidP="00885931">
      <w:pPr>
        <w:spacing w:after="120" w:line="264" w:lineRule="auto"/>
        <w:ind w:left="720"/>
        <w:rPr>
          <w:sz w:val="32"/>
          <w:szCs w:val="32"/>
        </w:rPr>
      </w:pPr>
      <w:r w:rsidRPr="009E654D">
        <w:rPr>
          <w:sz w:val="32"/>
          <w:szCs w:val="32"/>
        </w:rPr>
        <w:t>Please join us in welcoming our newest member</w:t>
      </w:r>
      <w:r w:rsidR="00DB3D6B">
        <w:rPr>
          <w:sz w:val="32"/>
          <w:szCs w:val="32"/>
        </w:rPr>
        <w:t>(</w:t>
      </w:r>
      <w:r w:rsidRPr="009E654D">
        <w:rPr>
          <w:sz w:val="32"/>
          <w:szCs w:val="32"/>
        </w:rPr>
        <w:t>s</w:t>
      </w:r>
      <w:r w:rsidR="00DB3D6B">
        <w:rPr>
          <w:sz w:val="32"/>
          <w:szCs w:val="32"/>
        </w:rPr>
        <w:t>)</w:t>
      </w:r>
      <w:r w:rsidRPr="009E654D">
        <w:rPr>
          <w:sz w:val="32"/>
          <w:szCs w:val="32"/>
        </w:rPr>
        <w:t>:</w:t>
      </w:r>
    </w:p>
    <w:p w14:paraId="45E435A1" w14:textId="09DE76EE" w:rsidR="00A82319" w:rsidRDefault="009222E1" w:rsidP="003B33D0">
      <w:pPr>
        <w:numPr>
          <w:ilvl w:val="0"/>
          <w:numId w:val="2"/>
        </w:numPr>
      </w:pPr>
      <w:r>
        <w:t>Jennifer Reardon of The Octopus Life (</w:t>
      </w:r>
      <w:hyperlink r:id="rId9" w:history="1">
        <w:r w:rsidRPr="00BB0D77">
          <w:rPr>
            <w:rStyle w:val="Hyperlink"/>
            <w:color w:val="auto"/>
          </w:rPr>
          <w:t>www.theoctopuslife.com</w:t>
        </w:r>
      </w:hyperlink>
      <w:r>
        <w:t>)</w:t>
      </w:r>
    </w:p>
    <w:p w14:paraId="0DC8C992" w14:textId="77777777" w:rsidR="00B02743" w:rsidRDefault="00B02743">
      <w:pPr>
        <w:pStyle w:val="Heading1"/>
        <w:rPr>
          <w:u w:val="single"/>
        </w:rPr>
      </w:pPr>
    </w:p>
    <w:p w14:paraId="21B2AC19" w14:textId="77777777" w:rsidR="00B02743" w:rsidRDefault="00B02743">
      <w:pPr>
        <w:pStyle w:val="Heading1"/>
        <w:rPr>
          <w:u w:val="single"/>
        </w:rPr>
      </w:pPr>
    </w:p>
    <w:p w14:paraId="6C1D9925" w14:textId="3F949C80" w:rsidR="00A82319" w:rsidRDefault="009222E1">
      <w:pPr>
        <w:pStyle w:val="Heading1"/>
      </w:pPr>
      <w:r>
        <w:rPr>
          <w:u w:val="single"/>
        </w:rPr>
        <w:t xml:space="preserve">ECEPC </w:t>
      </w:r>
      <w:r w:rsidR="003B33D0" w:rsidRPr="003B33D0">
        <w:rPr>
          <w:u w:val="single"/>
        </w:rPr>
        <w:t>Events Calendar</w:t>
      </w:r>
    </w:p>
    <w:p w14:paraId="74249602" w14:textId="2C816F71" w:rsidR="009222E1" w:rsidRPr="00DB3D6B" w:rsidRDefault="009222E1" w:rsidP="009222E1">
      <w:pPr>
        <w:pStyle w:val="ListParagraph"/>
        <w:numPr>
          <w:ilvl w:val="0"/>
          <w:numId w:val="3"/>
        </w:numPr>
        <w:rPr>
          <w:noProof/>
          <w:sz w:val="28"/>
          <w:szCs w:val="28"/>
        </w:rPr>
      </w:pPr>
      <w:r w:rsidRPr="00DB3D6B">
        <w:rPr>
          <w:noProof/>
          <w:sz w:val="28"/>
          <w:szCs w:val="28"/>
        </w:rPr>
        <w:t>Tuesday, August 12, 5:30pm @ Michael’s Harborside, Newburyport – After-Hours Networking for Members (looking for a Sponsor!)</w:t>
      </w:r>
      <w:r w:rsidR="00DB3D6B" w:rsidRPr="00DB3D6B">
        <w:rPr>
          <w:noProof/>
          <w:sz w:val="28"/>
          <w:szCs w:val="28"/>
        </w:rPr>
        <w:t xml:space="preserve"> (</w:t>
      </w:r>
      <w:hyperlink r:id="rId10" w:history="1">
        <w:r w:rsidR="00DB3D6B" w:rsidRPr="00BB0D77">
          <w:rPr>
            <w:rStyle w:val="Hyperlink"/>
            <w:noProof/>
            <w:color w:val="auto"/>
            <w:sz w:val="28"/>
            <w:szCs w:val="28"/>
          </w:rPr>
          <w:t>RSVP Here</w:t>
        </w:r>
      </w:hyperlink>
      <w:r w:rsidR="00DB3D6B" w:rsidRPr="00DB3D6B">
        <w:rPr>
          <w:noProof/>
          <w:sz w:val="28"/>
          <w:szCs w:val="28"/>
        </w:rPr>
        <w:t>)</w:t>
      </w:r>
    </w:p>
    <w:p w14:paraId="17418604" w14:textId="5D7A483D" w:rsidR="009222E1" w:rsidRPr="00DB3D6B" w:rsidRDefault="009222E1" w:rsidP="009222E1">
      <w:pPr>
        <w:pStyle w:val="ListParagraph"/>
        <w:numPr>
          <w:ilvl w:val="0"/>
          <w:numId w:val="3"/>
        </w:numPr>
        <w:rPr>
          <w:noProof/>
          <w:sz w:val="28"/>
          <w:szCs w:val="28"/>
        </w:rPr>
      </w:pPr>
      <w:r w:rsidRPr="00DB3D6B">
        <w:rPr>
          <w:noProof/>
          <w:sz w:val="28"/>
          <w:szCs w:val="28"/>
        </w:rPr>
        <w:t>RENEWAL SEASON BEGINS MID-AUGUST – KEEP AN EYE OUT FOR ANNUAL RENEWAL NOTICES!</w:t>
      </w:r>
    </w:p>
    <w:p w14:paraId="1BAECB3E" w14:textId="3DEE7B4F" w:rsidR="009222E1" w:rsidRPr="00DB3D6B" w:rsidRDefault="009222E1" w:rsidP="009222E1">
      <w:pPr>
        <w:pStyle w:val="ListParagraph"/>
        <w:numPr>
          <w:ilvl w:val="0"/>
          <w:numId w:val="3"/>
        </w:numPr>
        <w:rPr>
          <w:noProof/>
          <w:sz w:val="28"/>
          <w:szCs w:val="28"/>
        </w:rPr>
      </w:pPr>
      <w:r w:rsidRPr="00DB3D6B">
        <w:rPr>
          <w:noProof/>
          <w:sz w:val="28"/>
          <w:szCs w:val="28"/>
        </w:rPr>
        <w:t>Wednesday, September 24</w:t>
      </w:r>
      <w:r w:rsidRPr="00DB3D6B">
        <w:rPr>
          <w:noProof/>
          <w:sz w:val="28"/>
          <w:szCs w:val="28"/>
          <w:vertAlign w:val="superscript"/>
        </w:rPr>
        <w:t>th</w:t>
      </w:r>
      <w:r w:rsidRPr="00DB3D6B">
        <w:rPr>
          <w:noProof/>
          <w:sz w:val="28"/>
          <w:szCs w:val="28"/>
        </w:rPr>
        <w:t>, 8:30am @ Red’s Kitchen, Peabody – Economic &amp; Policy Updates for Estate Planning Professionals, sponsored by Blackstone</w:t>
      </w:r>
      <w:r w:rsidR="00DB3D6B" w:rsidRPr="00DB3D6B">
        <w:rPr>
          <w:noProof/>
          <w:sz w:val="28"/>
          <w:szCs w:val="28"/>
        </w:rPr>
        <w:t xml:space="preserve"> (</w:t>
      </w:r>
      <w:hyperlink r:id="rId11" w:history="1">
        <w:r w:rsidR="00DB3D6B" w:rsidRPr="00BB0D77">
          <w:rPr>
            <w:rStyle w:val="Hyperlink"/>
            <w:noProof/>
            <w:color w:val="auto"/>
            <w:sz w:val="28"/>
            <w:szCs w:val="28"/>
          </w:rPr>
          <w:t>RSVP Here</w:t>
        </w:r>
      </w:hyperlink>
      <w:r w:rsidR="00DB3D6B" w:rsidRPr="00DB3D6B">
        <w:rPr>
          <w:noProof/>
          <w:sz w:val="28"/>
          <w:szCs w:val="28"/>
        </w:rPr>
        <w:t>)</w:t>
      </w:r>
    </w:p>
    <w:p w14:paraId="616EF8B7" w14:textId="716202C5" w:rsidR="009222E1" w:rsidRPr="00DB3D6B" w:rsidRDefault="009222E1" w:rsidP="009222E1">
      <w:pPr>
        <w:pStyle w:val="ListParagraph"/>
        <w:numPr>
          <w:ilvl w:val="0"/>
          <w:numId w:val="3"/>
        </w:numPr>
        <w:rPr>
          <w:noProof/>
          <w:sz w:val="28"/>
          <w:szCs w:val="28"/>
        </w:rPr>
      </w:pPr>
      <w:r w:rsidRPr="00DB3D6B">
        <w:rPr>
          <w:noProof/>
          <w:sz w:val="28"/>
          <w:szCs w:val="28"/>
        </w:rPr>
        <w:t>October Date TBD – Business Succession Planning for Estate Planning Professionals</w:t>
      </w:r>
    </w:p>
    <w:p w14:paraId="2860BEF8" w14:textId="6E9B4676" w:rsidR="009222E1" w:rsidRPr="00DB3D6B" w:rsidRDefault="009222E1" w:rsidP="009222E1">
      <w:pPr>
        <w:pStyle w:val="ListParagraph"/>
        <w:numPr>
          <w:ilvl w:val="0"/>
          <w:numId w:val="3"/>
        </w:numPr>
        <w:rPr>
          <w:noProof/>
          <w:sz w:val="28"/>
          <w:szCs w:val="28"/>
        </w:rPr>
      </w:pPr>
      <w:r w:rsidRPr="00DB3D6B">
        <w:rPr>
          <w:noProof/>
          <w:sz w:val="28"/>
          <w:szCs w:val="28"/>
        </w:rPr>
        <w:t>November Event presently Date &amp; Topic TBD</w:t>
      </w:r>
    </w:p>
    <w:p w14:paraId="1651B1E3" w14:textId="55116094" w:rsidR="009222E1" w:rsidRPr="00DB3D6B" w:rsidRDefault="009222E1" w:rsidP="009222E1">
      <w:pPr>
        <w:pStyle w:val="ListParagraph"/>
        <w:numPr>
          <w:ilvl w:val="0"/>
          <w:numId w:val="3"/>
        </w:numPr>
        <w:rPr>
          <w:noProof/>
          <w:sz w:val="28"/>
          <w:szCs w:val="28"/>
        </w:rPr>
      </w:pPr>
      <w:r w:rsidRPr="00DB3D6B">
        <w:rPr>
          <w:noProof/>
          <w:sz w:val="28"/>
          <w:szCs w:val="28"/>
        </w:rPr>
        <w:t>December Holiday Get-Together Date &amp; Location TBD</w:t>
      </w:r>
    </w:p>
    <w:p w14:paraId="3E2BC93F" w14:textId="77777777" w:rsidR="00BF3EDC" w:rsidRPr="00BF3EDC" w:rsidRDefault="003B33D0" w:rsidP="00BF3EDC">
      <w:pPr>
        <w:pStyle w:val="Heading1"/>
        <w:rPr>
          <w:u w:val="single"/>
        </w:rPr>
      </w:pPr>
      <w:r w:rsidRPr="00BF3EDC">
        <w:rPr>
          <w:u w:val="single"/>
        </w:rPr>
        <w:lastRenderedPageBreak/>
        <w:t>Sponsor Notes</w:t>
      </w:r>
    </w:p>
    <w:p w14:paraId="1CED4BB2" w14:textId="1069D18C" w:rsidR="00885931" w:rsidRDefault="00885931" w:rsidP="00BF3EDC">
      <w:pPr>
        <w:pStyle w:val="Heading1"/>
        <w:rPr>
          <w:rFonts w:asciiTheme="minorHAnsi" w:eastAsiaTheme="minorEastAsia" w:hAnsiTheme="minorHAnsi" w:cstheme="minorBidi"/>
          <w:noProof/>
          <w:color w:val="auto"/>
          <w:sz w:val="20"/>
          <w:szCs w:val="20"/>
        </w:rPr>
      </w:pPr>
      <w:r w:rsidRPr="00885931">
        <w:rPr>
          <w:rFonts w:asciiTheme="minorHAnsi" w:eastAsiaTheme="minorEastAsia" w:hAnsiTheme="minorHAnsi" w:cstheme="minorBidi"/>
          <w:noProof/>
          <w:color w:val="auto"/>
          <w:sz w:val="20"/>
          <w:szCs w:val="20"/>
        </w:rPr>
        <w:t>We’re currently seeking sponsors!</w:t>
      </w:r>
      <w:r w:rsidRPr="00885931">
        <w:rPr>
          <w:rFonts w:asciiTheme="minorHAnsi" w:eastAsiaTheme="minorEastAsia" w:hAnsiTheme="minorHAnsi" w:cstheme="minorBidi"/>
          <w:noProof/>
          <w:color w:val="auto"/>
          <w:sz w:val="20"/>
          <w:szCs w:val="20"/>
        </w:rPr>
        <w:br/>
        <w:t xml:space="preserve">Interested in spotlighting your business or firm? Email the Board at </w:t>
      </w:r>
      <w:hyperlink r:id="rId12" w:history="1">
        <w:r w:rsidRPr="00BB0D77">
          <w:rPr>
            <w:rStyle w:val="Hyperlink"/>
            <w:rFonts w:asciiTheme="minorHAnsi" w:eastAsiaTheme="minorEastAsia" w:hAnsiTheme="minorHAnsi" w:cstheme="minorBidi"/>
            <w:b/>
            <w:bCs/>
            <w:noProof/>
            <w:color w:val="auto"/>
            <w:sz w:val="20"/>
            <w:szCs w:val="20"/>
          </w:rPr>
          <w:t>ecepcouncil@gmail.com</w:t>
        </w:r>
      </w:hyperlink>
      <w:r>
        <w:rPr>
          <w:rFonts w:asciiTheme="minorHAnsi" w:eastAsiaTheme="minorEastAsia" w:hAnsiTheme="minorHAnsi" w:cstheme="minorBidi"/>
          <w:b/>
          <w:bCs/>
          <w:noProof/>
          <w:color w:val="auto"/>
          <w:sz w:val="20"/>
          <w:szCs w:val="20"/>
        </w:rPr>
        <w:t xml:space="preserve"> </w:t>
      </w:r>
      <w:r w:rsidRPr="00885931">
        <w:rPr>
          <w:rFonts w:asciiTheme="minorHAnsi" w:eastAsiaTheme="minorEastAsia" w:hAnsiTheme="minorHAnsi" w:cstheme="minorBidi"/>
          <w:noProof/>
          <w:color w:val="auto"/>
          <w:sz w:val="20"/>
          <w:szCs w:val="20"/>
        </w:rPr>
        <w:t>to learn more.</w:t>
      </w:r>
    </w:p>
    <w:p w14:paraId="32DE647D" w14:textId="34A444B9" w:rsidR="00BF3EDC" w:rsidRDefault="00BF3EDC" w:rsidP="00BF3EDC">
      <w:pPr>
        <w:pStyle w:val="Heading1"/>
        <w:rPr>
          <w:u w:val="single"/>
        </w:rPr>
      </w:pPr>
      <w:r w:rsidRPr="00BF3EDC">
        <w:rPr>
          <w:u w:val="single"/>
        </w:rPr>
        <w:t>Upcoming Member Events</w:t>
      </w:r>
    </w:p>
    <w:p w14:paraId="2BC18AB0" w14:textId="2279ECE9" w:rsidR="0008517A" w:rsidRDefault="0008517A" w:rsidP="0008517A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From Members John Colucci &amp; Joblin Younger:</w:t>
      </w:r>
    </w:p>
    <w:p w14:paraId="1DCA12F8" w14:textId="0AE91B1B" w:rsidR="0008517A" w:rsidRDefault="0008517A" w:rsidP="0008517A">
      <w:pPr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11FB4390" wp14:editId="7B9FA045">
            <wp:extent cx="6105525" cy="6105525"/>
            <wp:effectExtent l="0" t="0" r="9525" b="9525"/>
            <wp:docPr id="1795736701" name="Picture 1" descr="A computer screen shot of a blue book&#10;&#10;AI-generated content may be incorrect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36701" name="Picture 1" descr="A computer screen shot of a blue book&#10;&#10;AI-generated content may be incorrect.">
                      <a:hlinkClick r:id="rId13"/>
                    </pic:cNvPr>
                    <pic:cNvPicPr/>
                  </pic:nvPicPr>
                  <pic:blipFill rotWithShape="1">
                    <a:blip r:embed="rId14"/>
                    <a:srcRect l="802" t="36752" r="66506" b="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0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31675" w14:textId="77777777" w:rsidR="0008517A" w:rsidRDefault="00885931" w:rsidP="0008517A">
      <w:pPr>
        <w:rPr>
          <w:noProof/>
          <w:sz w:val="20"/>
          <w:szCs w:val="20"/>
        </w:rPr>
      </w:pPr>
      <w:r w:rsidRPr="00885931">
        <w:rPr>
          <w:noProof/>
          <w:sz w:val="20"/>
          <w:szCs w:val="20"/>
        </w:rPr>
        <w:t>Hosting an event? Let us help promote it in the next newsletter.</w:t>
      </w:r>
      <w:r w:rsidRPr="00885931">
        <w:rPr>
          <w:noProof/>
          <w:sz w:val="20"/>
          <w:szCs w:val="20"/>
        </w:rPr>
        <w:br/>
        <w:t xml:space="preserve">Submit details to </w:t>
      </w:r>
      <w:hyperlink r:id="rId15" w:history="1">
        <w:r w:rsidRPr="00BB0D77">
          <w:rPr>
            <w:rStyle w:val="Hyperlink"/>
            <w:b/>
            <w:bCs/>
            <w:noProof/>
            <w:color w:val="auto"/>
            <w:sz w:val="20"/>
            <w:szCs w:val="20"/>
          </w:rPr>
          <w:t>ecepcouncil@gmail.com</w:t>
        </w:r>
      </w:hyperlink>
      <w:r w:rsidRPr="00885931">
        <w:rPr>
          <w:noProof/>
          <w:sz w:val="20"/>
          <w:szCs w:val="20"/>
        </w:rPr>
        <w:t>.</w:t>
      </w:r>
    </w:p>
    <w:p w14:paraId="753F6788" w14:textId="46A03160" w:rsidR="00BF3EDC" w:rsidRPr="0008517A" w:rsidRDefault="00BF3EDC" w:rsidP="0008517A">
      <w:pPr>
        <w:pStyle w:val="Heading1"/>
      </w:pPr>
      <w:r w:rsidRPr="0008517A">
        <w:lastRenderedPageBreak/>
        <w:t>Job Listings &amp; Career Updates</w:t>
      </w:r>
    </w:p>
    <w:p w14:paraId="41AD35E0" w14:textId="77777777" w:rsidR="00885931" w:rsidRDefault="00885931" w:rsidP="00BF3EDC">
      <w:pPr>
        <w:pStyle w:val="Heading1"/>
        <w:rPr>
          <w:rFonts w:asciiTheme="minorHAnsi" w:eastAsiaTheme="minorEastAsia" w:hAnsiTheme="minorHAnsi" w:cstheme="minorBidi"/>
          <w:noProof/>
          <w:color w:val="auto"/>
          <w:sz w:val="20"/>
          <w:szCs w:val="20"/>
        </w:rPr>
      </w:pPr>
      <w:r w:rsidRPr="00885931">
        <w:rPr>
          <w:rFonts w:asciiTheme="minorHAnsi" w:eastAsiaTheme="minorEastAsia" w:hAnsiTheme="minorHAnsi" w:cstheme="minorBidi"/>
          <w:noProof/>
          <w:color w:val="auto"/>
          <w:sz w:val="20"/>
          <w:szCs w:val="20"/>
        </w:rPr>
        <w:t>Have a job opening or career news to share?</w:t>
      </w:r>
      <w:r w:rsidRPr="00885931">
        <w:rPr>
          <w:rFonts w:asciiTheme="minorHAnsi" w:eastAsiaTheme="minorEastAsia" w:hAnsiTheme="minorHAnsi" w:cstheme="minorBidi"/>
          <w:noProof/>
          <w:color w:val="auto"/>
          <w:sz w:val="20"/>
          <w:szCs w:val="20"/>
        </w:rPr>
        <w:br/>
        <w:t>We’re happy to include opportunities and celebrate milestones in our newsletter.</w:t>
      </w:r>
    </w:p>
    <w:p w14:paraId="46AA7AA6" w14:textId="39CE7D64" w:rsidR="00BF3EDC" w:rsidRPr="00BF3EDC" w:rsidRDefault="00BF3EDC" w:rsidP="00BF3EDC">
      <w:pPr>
        <w:pStyle w:val="Heading1"/>
        <w:rPr>
          <w:u w:val="single"/>
        </w:rPr>
      </w:pPr>
      <w:r w:rsidRPr="00BF3EDC">
        <w:rPr>
          <w:u w:val="single"/>
        </w:rPr>
        <w:t>Member Spotlight</w:t>
      </w:r>
    </w:p>
    <w:p w14:paraId="6E9FE2FF" w14:textId="77777777" w:rsidR="00885931" w:rsidRDefault="00885931" w:rsidP="00BF3EDC">
      <w:pPr>
        <w:pStyle w:val="Heading1"/>
        <w:rPr>
          <w:rFonts w:asciiTheme="minorHAnsi" w:eastAsiaTheme="minorEastAsia" w:hAnsiTheme="minorHAnsi" w:cstheme="minorBidi"/>
          <w:noProof/>
          <w:color w:val="auto"/>
          <w:sz w:val="21"/>
          <w:szCs w:val="21"/>
        </w:rPr>
      </w:pPr>
      <w:r w:rsidRPr="00885931">
        <w:rPr>
          <w:rFonts w:asciiTheme="minorHAnsi" w:eastAsiaTheme="minorEastAsia" w:hAnsiTheme="minorHAnsi" w:cstheme="minorBidi"/>
          <w:noProof/>
          <w:color w:val="auto"/>
          <w:sz w:val="21"/>
          <w:szCs w:val="21"/>
        </w:rPr>
        <w:t>Would you like to be featured in an upcoming issue?</w:t>
      </w:r>
      <w:r w:rsidRPr="00885931">
        <w:rPr>
          <w:rFonts w:asciiTheme="minorHAnsi" w:eastAsiaTheme="minorEastAsia" w:hAnsiTheme="minorHAnsi" w:cstheme="minorBidi"/>
          <w:noProof/>
          <w:color w:val="auto"/>
          <w:sz w:val="21"/>
          <w:szCs w:val="21"/>
        </w:rPr>
        <w:br/>
        <w:t>Let us know after this first newsletter is live—we’d love to highlight your work!</w:t>
      </w:r>
    </w:p>
    <w:p w14:paraId="791FDE20" w14:textId="64A6D0A9" w:rsidR="00BF3EDC" w:rsidRPr="00BF3EDC" w:rsidRDefault="00BF3EDC" w:rsidP="00BF3EDC">
      <w:pPr>
        <w:pStyle w:val="Heading1"/>
        <w:rPr>
          <w:u w:val="single"/>
        </w:rPr>
      </w:pPr>
      <w:r w:rsidRPr="00BF3EDC">
        <w:rPr>
          <w:u w:val="single"/>
        </w:rPr>
        <w:t>Event ReCaps</w:t>
      </w:r>
    </w:p>
    <w:p w14:paraId="56995A99" w14:textId="2993BD4A" w:rsidR="00BF3EDC" w:rsidRDefault="0008517A" w:rsidP="00BF3EDC">
      <w:pPr>
        <w:pStyle w:val="Heading1"/>
        <w:rPr>
          <w:rFonts w:asciiTheme="minorHAnsi" w:eastAsiaTheme="minorEastAsia" w:hAnsiTheme="minorHAnsi" w:cstheme="minorBidi"/>
          <w:noProof/>
          <w:color w:val="auto"/>
          <w:sz w:val="24"/>
          <w:szCs w:val="24"/>
        </w:rPr>
      </w:pPr>
      <w:r>
        <w:rPr>
          <w:rFonts w:asciiTheme="minorHAnsi" w:eastAsiaTheme="minorEastAsia" w:hAnsiTheme="minorHAnsi" w:cstheme="minorBidi"/>
          <w:noProof/>
          <w:color w:val="auto"/>
          <w:sz w:val="24"/>
          <w:szCs w:val="24"/>
        </w:rPr>
        <w:t>This week we had a great time welcoming ~ 40 folks, more than half of them new prospective members, to our annual NAEPC-sponsored informational night @ Mission Boathouse – thank you to all who could make it and especially those who brought new faces!</w:t>
      </w:r>
    </w:p>
    <w:p w14:paraId="35E73AB9" w14:textId="2D7CA08D" w:rsidR="0008517A" w:rsidRPr="0008517A" w:rsidRDefault="0008517A" w:rsidP="0008517A">
      <w:r>
        <w:rPr>
          <w:rFonts w:eastAsia="Times New Roman"/>
          <w:noProof/>
        </w:rPr>
        <w:drawing>
          <wp:inline distT="0" distB="0" distL="0" distR="0" wp14:anchorId="21281A3D" wp14:editId="1A8367E9">
            <wp:extent cx="5343525" cy="3886200"/>
            <wp:effectExtent l="0" t="0" r="9525" b="0"/>
            <wp:docPr id="1158605187" name="Picture 1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05187" name="Picture 1" descr="A group of people in a roo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30769" b="20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8DF70" w14:textId="3D6A1000" w:rsidR="00BF3EDC" w:rsidRPr="00BF3EDC" w:rsidRDefault="00BF3EDC" w:rsidP="00BF3EDC">
      <w:pPr>
        <w:pStyle w:val="Heading1"/>
        <w:rPr>
          <w:u w:val="single"/>
        </w:rPr>
      </w:pPr>
      <w:r w:rsidRPr="00BF3EDC">
        <w:rPr>
          <w:u w:val="single"/>
        </w:rPr>
        <w:lastRenderedPageBreak/>
        <w:t>From the Board</w:t>
      </w:r>
    </w:p>
    <w:p w14:paraId="7688DC64" w14:textId="119A253D" w:rsidR="00A82319" w:rsidRPr="009E654D" w:rsidRDefault="00DB3D6B">
      <w:pPr>
        <w:pStyle w:val="Heading1"/>
        <w:rPr>
          <w:sz w:val="28"/>
          <w:szCs w:val="28"/>
          <w:lang w:eastAsia="en-US"/>
        </w:rPr>
      </w:pPr>
      <w:r>
        <w:rPr>
          <w:rFonts w:asciiTheme="minorHAnsi" w:eastAsiaTheme="minorEastAsia" w:hAnsiTheme="minorHAnsi" w:cstheme="minorBidi"/>
          <w:noProof/>
          <w:color w:val="auto"/>
          <w:sz w:val="28"/>
          <w:szCs w:val="28"/>
        </w:rPr>
        <w:t xml:space="preserve">Very much looking forward to the </w:t>
      </w:r>
      <w:r w:rsidR="0008517A">
        <w:rPr>
          <w:rFonts w:asciiTheme="minorHAnsi" w:eastAsiaTheme="minorEastAsia" w:hAnsiTheme="minorHAnsi" w:cstheme="minorBidi"/>
          <w:noProof/>
          <w:color w:val="auto"/>
          <w:sz w:val="28"/>
          <w:szCs w:val="28"/>
        </w:rPr>
        <w:t>8/12</w:t>
      </w:r>
      <w:r>
        <w:rPr>
          <w:rFonts w:asciiTheme="minorHAnsi" w:eastAsiaTheme="minorEastAsia" w:hAnsiTheme="minorHAnsi" w:cstheme="minorBidi"/>
          <w:noProof/>
          <w:color w:val="auto"/>
          <w:sz w:val="28"/>
          <w:szCs w:val="28"/>
        </w:rPr>
        <w:t xml:space="preserve"> Event </w:t>
      </w:r>
      <w:r w:rsidR="0008517A">
        <w:rPr>
          <w:rFonts w:asciiTheme="minorHAnsi" w:eastAsiaTheme="minorEastAsia" w:hAnsiTheme="minorHAnsi" w:cstheme="minorBidi"/>
          <w:noProof/>
          <w:color w:val="auto"/>
          <w:sz w:val="28"/>
          <w:szCs w:val="28"/>
        </w:rPr>
        <w:t>in Newburyport</w:t>
      </w:r>
      <w:r>
        <w:rPr>
          <w:rFonts w:asciiTheme="minorHAnsi" w:eastAsiaTheme="minorEastAsia" w:hAnsiTheme="minorHAnsi" w:cstheme="minorBidi"/>
          <w:noProof/>
          <w:color w:val="auto"/>
          <w:sz w:val="28"/>
          <w:szCs w:val="28"/>
        </w:rPr>
        <w:t>, hope to see you all there!</w:t>
      </w:r>
      <w:r w:rsidR="00BF3EDC" w:rsidRPr="009E654D">
        <w:rPr>
          <w:rFonts w:asciiTheme="minorHAnsi" w:eastAsiaTheme="minorEastAsia" w:hAnsiTheme="minorHAnsi" w:cstheme="minorBidi"/>
          <w:noProof/>
          <w:color w:val="auto"/>
          <w:sz w:val="28"/>
          <w:szCs w:val="28"/>
        </w:rPr>
        <w:t xml:space="preserve"> </w:t>
      </w:r>
      <w:r w:rsidR="008956E6" w:rsidRPr="009E654D"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182880" distB="182880" distL="274320" distR="274320" simplePos="0" relativeHeight="251663360" behindDoc="0" locked="1" layoutInCell="1" allowOverlap="0" wp14:anchorId="2DE27D15" wp14:editId="7897CAC7">
                <wp:simplePos x="0" y="0"/>
                <wp:positionH relativeFrom="margin">
                  <wp:posOffset>142875</wp:posOffset>
                </wp:positionH>
                <wp:positionV relativeFrom="margin">
                  <wp:posOffset>7707630</wp:posOffset>
                </wp:positionV>
                <wp:extent cx="6515100" cy="1219200"/>
                <wp:effectExtent l="0" t="0" r="0" b="0"/>
                <wp:wrapSquare wrapText="bothSides"/>
                <wp:docPr id="6" name="Text Box 6" descr="Text box 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0B437" w14:textId="3C10B40D" w:rsidR="00A82319" w:rsidRDefault="00A82319">
                            <w:pPr>
                              <w:pStyle w:val="Caption"/>
                            </w:pPr>
                          </w:p>
                          <w:p w14:paraId="0FEE7D06" w14:textId="77777777" w:rsidR="00A82319" w:rsidRDefault="008956E6">
                            <w:pPr>
                              <w:pStyle w:val="ContactHeading"/>
                            </w:pPr>
                            <w:r>
                              <w:t>Contact Us</w:t>
                            </w:r>
                          </w:p>
                          <w:p w14:paraId="4132FCEC" w14:textId="2FABF17C" w:rsidR="00A82319" w:rsidRDefault="00BF3EDC">
                            <w:pPr>
                              <w:pStyle w:val="ContactInfo"/>
                            </w:pPr>
                            <w:r>
                              <w:t>Kim Mahan, Administrator</w:t>
                            </w:r>
                          </w:p>
                          <w:p w14:paraId="4A3D6EC8" w14:textId="58DED049" w:rsidR="00BF3EDC" w:rsidRDefault="00BF3EDC">
                            <w:pPr>
                              <w:pStyle w:val="ContactInfo"/>
                            </w:pPr>
                            <w:hyperlink r:id="rId18" w:history="1">
                              <w:r w:rsidRPr="00BF3EDC">
                                <w:rPr>
                                  <w:rStyle w:val="Hyperlink"/>
                                </w:rPr>
                                <w:t>ecepcouncil@gmail.com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27D15" id="Text Box 6" o:spid="_x0000_s1027" type="#_x0000_t202" alt="Text box sidebar" style="position:absolute;margin-left:11.25pt;margin-top:606.9pt;width:513pt;height:96pt;z-index:251663360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" o:allowoverlap="f" filled="f" stroked="f" strokeweight=".5pt">
                <v:textbox inset="0,0,0,0">
                  <w:txbxContent>
                    <w:p w14:paraId="6360B437" w14:textId="3C10B40D" w:rsidR="00A82319" w:rsidRDefault="00A82319">
                      <w:pPr>
                        <w:pStyle w:val="Caption"/>
                      </w:pPr>
                    </w:p>
                    <w:p w14:paraId="0FEE7D06" w14:textId="77777777" w:rsidR="00A82319" w:rsidRDefault="008956E6">
                      <w:pPr>
                        <w:pStyle w:val="ContactHeading"/>
                      </w:pPr>
                      <w:r>
                        <w:t>Contact Us</w:t>
                      </w:r>
                    </w:p>
                    <w:p w14:paraId="4132FCEC" w14:textId="2FABF17C" w:rsidR="00A82319" w:rsidRDefault="00BF3EDC">
                      <w:pPr>
                        <w:pStyle w:val="ContactInfo"/>
                      </w:pPr>
                      <w:r>
                        <w:t>Kim Mahan, Administrator</w:t>
                      </w:r>
                    </w:p>
                    <w:p w14:paraId="4A3D6EC8" w14:textId="58DED049" w:rsidR="00BF3EDC" w:rsidRDefault="00BF3EDC">
                      <w:pPr>
                        <w:pStyle w:val="ContactInfo"/>
                      </w:pPr>
                      <w:hyperlink r:id="rId19" w:history="1">
                        <w:r w:rsidRPr="00BF3EDC">
                          <w:rPr>
                            <w:rStyle w:val="Hyperlink"/>
                          </w:rPr>
                          <w:t>ecepcouncil@gmail.com</w:t>
                        </w:r>
                      </w:hyperlink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14:paraId="375CE0A8" w14:textId="33A17274" w:rsidR="00A82319" w:rsidRDefault="00A82319" w:rsidP="00BF3EDC">
      <w:pPr>
        <w:rPr>
          <w:noProof/>
        </w:rPr>
      </w:pPr>
    </w:p>
    <w:sectPr w:rsidR="00A82319" w:rsidSect="002F0D23">
      <w:pgSz w:w="12240" w:h="15840"/>
      <w:pgMar w:top="792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5F263" w14:textId="77777777" w:rsidR="00861C02" w:rsidRDefault="00861C02">
      <w:pPr>
        <w:spacing w:after="0" w:line="240" w:lineRule="auto"/>
      </w:pPr>
      <w:r>
        <w:separator/>
      </w:r>
    </w:p>
  </w:endnote>
  <w:endnote w:type="continuationSeparator" w:id="0">
    <w:p w14:paraId="3C03BBAE" w14:textId="77777777" w:rsidR="00861C02" w:rsidRDefault="00861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F3594" w14:textId="77777777" w:rsidR="00861C02" w:rsidRDefault="00861C02">
      <w:pPr>
        <w:spacing w:after="0" w:line="240" w:lineRule="auto"/>
      </w:pPr>
      <w:r>
        <w:separator/>
      </w:r>
    </w:p>
  </w:footnote>
  <w:footnote w:type="continuationSeparator" w:id="0">
    <w:p w14:paraId="53B0649B" w14:textId="77777777" w:rsidR="00861C02" w:rsidRDefault="00861C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3334E"/>
    <w:multiLevelType w:val="multilevel"/>
    <w:tmpl w:val="076C3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5473A7"/>
    <w:multiLevelType w:val="hybridMultilevel"/>
    <w:tmpl w:val="4B2C6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6172C"/>
    <w:multiLevelType w:val="multilevel"/>
    <w:tmpl w:val="542C8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9908497">
    <w:abstractNumId w:val="2"/>
  </w:num>
  <w:num w:numId="2" w16cid:durableId="1261834117">
    <w:abstractNumId w:val="0"/>
  </w:num>
  <w:num w:numId="3" w16cid:durableId="14117313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3D0"/>
    <w:rsid w:val="000511E6"/>
    <w:rsid w:val="0008517A"/>
    <w:rsid w:val="002F0D23"/>
    <w:rsid w:val="00306008"/>
    <w:rsid w:val="00370708"/>
    <w:rsid w:val="003B33D0"/>
    <w:rsid w:val="00426407"/>
    <w:rsid w:val="00517D39"/>
    <w:rsid w:val="00710537"/>
    <w:rsid w:val="00861C02"/>
    <w:rsid w:val="00885931"/>
    <w:rsid w:val="008956E6"/>
    <w:rsid w:val="009222E1"/>
    <w:rsid w:val="009764D8"/>
    <w:rsid w:val="009E654D"/>
    <w:rsid w:val="00A82319"/>
    <w:rsid w:val="00B02743"/>
    <w:rsid w:val="00B4623A"/>
    <w:rsid w:val="00BB0D77"/>
    <w:rsid w:val="00BF3EDC"/>
    <w:rsid w:val="00D458DD"/>
    <w:rsid w:val="00DB3D6B"/>
    <w:rsid w:val="00DF3CCC"/>
    <w:rsid w:val="00FD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DE004F"/>
  <w15:chartTrackingRefBased/>
  <w15:docId w15:val="{C590F1A8-BA9F-4A18-BB52-5C00F0252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EDC"/>
  </w:style>
  <w:style w:type="paragraph" w:styleId="Heading1">
    <w:name w:val="heading 1"/>
    <w:basedOn w:val="Normal"/>
    <w:next w:val="Normal"/>
    <w:link w:val="Heading1Char"/>
    <w:uiPriority w:val="9"/>
    <w:qFormat/>
    <w:rsid w:val="00BF3ED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487B77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3ED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87B77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3ED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87B77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3ED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A39F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3E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A39F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3E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A39F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3E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A39F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3E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A39F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3E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A39F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BF3ED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BF3EDC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3ED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F3EDC"/>
    <w:rPr>
      <w:rFonts w:asciiTheme="majorHAnsi" w:eastAsiaTheme="majorEastAsia" w:hAnsiTheme="majorHAnsi" w:cstheme="majorBidi"/>
      <w:sz w:val="30"/>
      <w:szCs w:val="3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F3EDC"/>
    <w:rPr>
      <w:rFonts w:asciiTheme="majorHAnsi" w:eastAsiaTheme="majorEastAsia" w:hAnsiTheme="majorHAnsi" w:cstheme="majorBidi"/>
      <w:color w:val="487B77" w:themeColor="accent6" w:themeShade="BF"/>
      <w:sz w:val="40"/>
      <w:szCs w:val="40"/>
    </w:rPr>
  </w:style>
  <w:style w:type="paragraph" w:customStyle="1" w:styleId="BlockHeading">
    <w:name w:val="Block Heading"/>
    <w:basedOn w:val="Normal"/>
    <w:next w:val="BlockText"/>
    <w:uiPriority w:val="3"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BF3EDC"/>
    <w:pPr>
      <w:spacing w:line="240" w:lineRule="auto"/>
    </w:pPr>
    <w:rPr>
      <w:b/>
      <w:bCs/>
      <w:smallCaps/>
      <w:color w:val="595959" w:themeColor="text1" w:themeTint="A6"/>
    </w:rPr>
  </w:style>
  <w:style w:type="paragraph" w:styleId="BlockText">
    <w:name w:val="Block Text"/>
    <w:basedOn w:val="Normal"/>
    <w:uiPriority w:val="3"/>
    <w:unhideWhenUsed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BF3EDC"/>
    <w:rPr>
      <w:rFonts w:asciiTheme="majorHAnsi" w:eastAsiaTheme="majorEastAsia" w:hAnsiTheme="majorHAnsi" w:cstheme="majorBidi"/>
      <w:color w:val="487B77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F3EDC"/>
    <w:rPr>
      <w:rFonts w:asciiTheme="majorHAnsi" w:eastAsiaTheme="majorEastAsia" w:hAnsiTheme="majorHAnsi" w:cstheme="majorBidi"/>
      <w:color w:val="487B77" w:themeColor="accent6" w:themeShade="BF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F3EDC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BF3EDC"/>
    <w:rPr>
      <w:i/>
      <w:iCs/>
      <w:color w:val="262626" w:themeColor="text1" w:themeTint="D9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3EDC"/>
    <w:rPr>
      <w:rFonts w:asciiTheme="majorHAnsi" w:eastAsiaTheme="majorEastAsia" w:hAnsiTheme="majorHAnsi" w:cstheme="majorBidi"/>
      <w:color w:val="62A39F" w:themeColor="accent6"/>
      <w:sz w:val="22"/>
      <w:szCs w:val="22"/>
    </w:rPr>
  </w:style>
  <w:style w:type="paragraph" w:customStyle="1" w:styleId="ContactInfo">
    <w:name w:val="Contact Info"/>
    <w:basedOn w:val="Normal"/>
    <w:uiPriority w:val="5"/>
    <w:pPr>
      <w:spacing w:after="0"/>
    </w:pPr>
  </w:style>
  <w:style w:type="paragraph" w:customStyle="1" w:styleId="ContactHeading">
    <w:name w:val="Contact Heading"/>
    <w:basedOn w:val="Normal"/>
    <w:uiPriority w:val="4"/>
    <w:pPr>
      <w:spacing w:before="320" w:line="240" w:lineRule="auto"/>
    </w:pPr>
    <w:rPr>
      <w:rFonts w:asciiTheme="majorHAnsi" w:eastAsiaTheme="majorEastAsia" w:hAnsiTheme="majorHAnsi" w:cstheme="majorBidi"/>
      <w:color w:val="1481AB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pPr>
      <w:spacing w:after="0"/>
    </w:pPr>
    <w:rPr>
      <w:rFonts w:asciiTheme="majorHAnsi" w:eastAsiaTheme="majorEastAsia" w:hAnsiTheme="majorHAnsi" w:cstheme="majorBidi"/>
      <w:b/>
      <w:bCs/>
      <w:caps/>
      <w:color w:val="1481AB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3EDC"/>
    <w:rPr>
      <w:rFonts w:asciiTheme="majorHAnsi" w:eastAsiaTheme="majorEastAsia" w:hAnsiTheme="majorHAnsi" w:cstheme="majorBidi"/>
      <w:i/>
      <w:iCs/>
      <w:color w:val="62A39F" w:themeColor="accent6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BF3EDC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3ED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A39F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3EDC"/>
    <w:rPr>
      <w:rFonts w:asciiTheme="majorHAnsi" w:eastAsiaTheme="majorEastAsia" w:hAnsiTheme="majorHAnsi" w:cstheme="majorBidi"/>
      <w:i/>
      <w:iCs/>
      <w:color w:val="62A39F" w:themeColor="accent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BF3EDC"/>
    <w:rPr>
      <w:b/>
      <w:bCs/>
      <w:smallCaps/>
      <w:color w:val="62A39F" w:themeColor="accent6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pPr>
      <w:spacing w:after="0"/>
    </w:pPr>
    <w:rPr>
      <w:b/>
      <w:noProof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3EDC"/>
    <w:rPr>
      <w:rFonts w:asciiTheme="majorHAnsi" w:eastAsiaTheme="majorEastAsia" w:hAnsiTheme="majorHAnsi" w:cstheme="majorBidi"/>
      <w:color w:val="62A39F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3EDC"/>
    <w:rPr>
      <w:rFonts w:asciiTheme="majorHAnsi" w:eastAsiaTheme="majorEastAsia" w:hAnsiTheme="majorHAnsi" w:cstheme="majorBidi"/>
      <w:b/>
      <w:bCs/>
      <w:color w:val="62A39F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3EDC"/>
    <w:rPr>
      <w:rFonts w:asciiTheme="majorHAnsi" w:eastAsiaTheme="majorEastAsia" w:hAnsiTheme="majorHAnsi" w:cstheme="majorBidi"/>
      <w:b/>
      <w:bCs/>
      <w:i/>
      <w:iCs/>
      <w:color w:val="62A39F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3EDC"/>
    <w:rPr>
      <w:rFonts w:asciiTheme="majorHAnsi" w:eastAsiaTheme="majorEastAsia" w:hAnsiTheme="majorHAnsi" w:cstheme="majorBidi"/>
      <w:i/>
      <w:iCs/>
      <w:color w:val="62A39F" w:themeColor="accent6"/>
      <w:sz w:val="20"/>
      <w:szCs w:val="20"/>
    </w:rPr>
  </w:style>
  <w:style w:type="character" w:styleId="Strong">
    <w:name w:val="Strong"/>
    <w:basedOn w:val="DefaultParagraphFont"/>
    <w:uiPriority w:val="22"/>
    <w:qFormat/>
    <w:rsid w:val="00BF3EDC"/>
    <w:rPr>
      <w:b/>
      <w:bCs/>
    </w:rPr>
  </w:style>
  <w:style w:type="character" w:styleId="Emphasis">
    <w:name w:val="Emphasis"/>
    <w:basedOn w:val="DefaultParagraphFont"/>
    <w:uiPriority w:val="20"/>
    <w:qFormat/>
    <w:rsid w:val="00BF3EDC"/>
    <w:rPr>
      <w:i/>
      <w:iCs/>
      <w:color w:val="62A39F" w:themeColor="accent6"/>
    </w:rPr>
  </w:style>
  <w:style w:type="paragraph" w:styleId="NoSpacing">
    <w:name w:val="No Spacing"/>
    <w:uiPriority w:val="1"/>
    <w:qFormat/>
    <w:rsid w:val="00BF3EDC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BF3EDC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BF3EDC"/>
    <w:rPr>
      <w:smallCap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BF3EDC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3ED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BF3EDC"/>
    <w:rPr>
      <w:color w:val="6EAC1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ED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222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ldefense.com/v3/__https:/bit.ly/4lRfxiR__;!!Cz2fjcuE!l6Edfg8BTd6_hHHvdl_YOFjKqauZvfH0dnNX8MKN-VkoXjzinH0ZX0Nkc_LzrfGvvGRtWE1rk-IlCn8TQ6qCmbAvyPI$" TargetMode="External"/><Relationship Id="rId18" Type="http://schemas.openxmlformats.org/officeDocument/2006/relationships/hyperlink" Target="mailto:ecepcouncil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ecepcouncil@gmail.com" TargetMode="External"/><Relationship Id="rId17" Type="http://schemas.openxmlformats.org/officeDocument/2006/relationships/image" Target="cid:2d2992b7-7933-4a20-86c1-210ff4a79980@lp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ssexcountyepc.org/events/event/2778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cepcouncil@gmail.com" TargetMode="External"/><Relationship Id="rId10" Type="http://schemas.openxmlformats.org/officeDocument/2006/relationships/hyperlink" Target="https://www.essexcountyepc.org/events/event/27786" TargetMode="External"/><Relationship Id="rId19" Type="http://schemas.openxmlformats.org/officeDocument/2006/relationships/hyperlink" Target="mailto:ecepcouncil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\\SRV-USAG-01\public\Tucker%20ECEPC\Newsletters\www.theoctopuslife.com" TargetMode="Externa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cker\AppData\Roaming\Microsoft\Templates\Company%20Newsletter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Newsletter</Template>
  <TotalTime>5</TotalTime>
  <Pages>4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Tucker McDonald</dc:creator>
  <cp:keywords/>
  <cp:lastModifiedBy>Tucker McDonald</cp:lastModifiedBy>
  <cp:revision>3</cp:revision>
  <cp:lastPrinted>2025-06-06T16:05:00Z</cp:lastPrinted>
  <dcterms:created xsi:type="dcterms:W3CDTF">2025-07-25T14:36:00Z</dcterms:created>
  <dcterms:modified xsi:type="dcterms:W3CDTF">2025-07-25T14:42:00Z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